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24244" w14:textId="77777777" w:rsidR="007550FC" w:rsidRPr="005C2809" w:rsidRDefault="007550FC" w:rsidP="009B065B">
      <w:pPr>
        <w:ind w:left="1134"/>
        <w:jc w:val="both"/>
        <w:rPr>
          <w:rFonts w:ascii="Arial" w:hAnsi="Arial" w:cs="Arial"/>
        </w:rPr>
      </w:pPr>
    </w:p>
    <w:p w14:paraId="5C331228" w14:textId="77777777" w:rsidR="00F06B37" w:rsidRPr="005C2809" w:rsidRDefault="00F06B37" w:rsidP="009B065B">
      <w:pPr>
        <w:ind w:left="1134"/>
        <w:jc w:val="both"/>
        <w:rPr>
          <w:rFonts w:ascii="Arial" w:hAnsi="Arial" w:cs="Arial"/>
          <w:b/>
          <w:bCs/>
        </w:rPr>
      </w:pPr>
      <w:r w:rsidRPr="005C2809">
        <w:rPr>
          <w:rFonts w:ascii="Arial" w:hAnsi="Arial" w:cs="Arial"/>
          <w:b/>
          <w:bCs/>
        </w:rPr>
        <w:t>PROPOSTA DE PLANO DE TRABALHO PARA PESQUISA DE DOUTORADO</w:t>
      </w:r>
    </w:p>
    <w:p w14:paraId="2E4C830A" w14:textId="77777777" w:rsidR="00F06B37" w:rsidRPr="005C2809" w:rsidRDefault="00F06B37" w:rsidP="009B065B">
      <w:pPr>
        <w:ind w:left="1134"/>
        <w:jc w:val="both"/>
        <w:rPr>
          <w:rFonts w:ascii="Arial" w:hAnsi="Arial" w:cs="Arial"/>
        </w:rPr>
      </w:pPr>
      <w:r w:rsidRPr="005C2809">
        <w:rPr>
          <w:rFonts w:ascii="Arial" w:hAnsi="Arial" w:cs="Arial"/>
          <w:b/>
          <w:bCs/>
        </w:rPr>
        <w:t>Processo Seletivo para o Doutorado – Programa de Planejamento Energético (PPE/Coppe/UFRJ)</w:t>
      </w:r>
    </w:p>
    <w:p w14:paraId="484BEFCC" w14:textId="61A290C1" w:rsidR="00F06B37" w:rsidRPr="005C2809" w:rsidRDefault="007D4099" w:rsidP="009B065B">
      <w:pPr>
        <w:ind w:left="1134"/>
        <w:jc w:val="both"/>
        <w:rPr>
          <w:rFonts w:ascii="Arial" w:hAnsi="Arial" w:cs="Arial"/>
        </w:rPr>
      </w:pPr>
      <w:r w:rsidRPr="005C2809">
        <w:rPr>
          <w:rFonts w:ascii="Arial" w:hAnsi="Arial" w:cs="Arial"/>
          <w:b/>
          <w:bCs/>
        </w:rPr>
        <w:t>Número de Inscrição</w:t>
      </w:r>
      <w:r w:rsidR="00F06B37" w:rsidRPr="005C2809">
        <w:rPr>
          <w:rFonts w:ascii="Arial" w:hAnsi="Arial" w:cs="Arial"/>
          <w:b/>
          <w:bCs/>
        </w:rPr>
        <w:t>:</w:t>
      </w:r>
      <w:r w:rsidR="00F06B37" w:rsidRPr="005C2809">
        <w:rPr>
          <w:rFonts w:ascii="Arial" w:hAnsi="Arial" w:cs="Arial"/>
        </w:rPr>
        <w:t xml:space="preserve"> [</w:t>
      </w:r>
      <w:r w:rsidR="00CA2171" w:rsidRPr="005C2809">
        <w:rPr>
          <w:rFonts w:ascii="Arial" w:hAnsi="Arial" w:cs="Arial"/>
        </w:rPr>
        <w:t>DSCXXX</w:t>
      </w:r>
      <w:r w:rsidR="00F06B37" w:rsidRPr="005C2809">
        <w:rPr>
          <w:rFonts w:ascii="Arial" w:hAnsi="Arial" w:cs="Arial"/>
        </w:rPr>
        <w:t>]</w:t>
      </w:r>
    </w:p>
    <w:p w14:paraId="4FFD83D0" w14:textId="7687B82E" w:rsidR="007D4099" w:rsidRPr="005C2809" w:rsidRDefault="007D4099" w:rsidP="009B065B">
      <w:pPr>
        <w:ind w:left="1134"/>
        <w:jc w:val="both"/>
        <w:rPr>
          <w:rFonts w:ascii="Arial" w:hAnsi="Arial" w:cs="Arial"/>
          <w:b/>
          <w:bCs/>
        </w:rPr>
      </w:pPr>
      <w:r w:rsidRPr="005C2809">
        <w:rPr>
          <w:rFonts w:ascii="Arial" w:hAnsi="Arial" w:cs="Arial"/>
          <w:b/>
          <w:bCs/>
        </w:rPr>
        <w:t xml:space="preserve">Área de Concentração: </w:t>
      </w:r>
      <w:proofErr w:type="gramStart"/>
      <w:r w:rsidRPr="005C2809">
        <w:rPr>
          <w:rFonts w:ascii="Arial" w:hAnsi="Arial" w:cs="Arial"/>
        </w:rPr>
        <w:t>[Indicar</w:t>
      </w:r>
      <w:proofErr w:type="gramEnd"/>
      <w:r w:rsidRPr="005C2809">
        <w:rPr>
          <w:rFonts w:ascii="Arial" w:hAnsi="Arial" w:cs="Arial"/>
        </w:rPr>
        <w:t xml:space="preserve"> a </w:t>
      </w:r>
      <w:r w:rsidR="005C2809">
        <w:rPr>
          <w:rFonts w:ascii="Arial" w:hAnsi="Arial" w:cs="Arial"/>
        </w:rPr>
        <w:t>área de concentração</w:t>
      </w:r>
      <w:r w:rsidRPr="005C2809">
        <w:rPr>
          <w:rFonts w:ascii="Arial" w:hAnsi="Arial" w:cs="Arial"/>
        </w:rPr>
        <w:t>]</w:t>
      </w:r>
    </w:p>
    <w:p w14:paraId="243B44CB" w14:textId="6705438E" w:rsidR="00F06B37" w:rsidRPr="005C2809" w:rsidRDefault="00F06B37" w:rsidP="009B065B">
      <w:pPr>
        <w:ind w:left="1134"/>
        <w:jc w:val="both"/>
        <w:rPr>
          <w:rFonts w:ascii="Arial" w:hAnsi="Arial" w:cs="Arial"/>
        </w:rPr>
      </w:pPr>
      <w:r w:rsidRPr="005C2809">
        <w:rPr>
          <w:rFonts w:ascii="Arial" w:hAnsi="Arial" w:cs="Arial"/>
          <w:b/>
          <w:bCs/>
        </w:rPr>
        <w:t>Linha de pesquisa pretendida:</w:t>
      </w:r>
      <w:r w:rsidRPr="005C2809">
        <w:rPr>
          <w:rFonts w:ascii="Arial" w:hAnsi="Arial" w:cs="Arial"/>
        </w:rPr>
        <w:t xml:space="preserve"> </w:t>
      </w:r>
      <w:proofErr w:type="gramStart"/>
      <w:r w:rsidRPr="005C2809">
        <w:rPr>
          <w:rFonts w:ascii="Arial" w:hAnsi="Arial" w:cs="Arial"/>
        </w:rPr>
        <w:t>[Indicar</w:t>
      </w:r>
      <w:proofErr w:type="gramEnd"/>
      <w:r w:rsidRPr="005C2809">
        <w:rPr>
          <w:rFonts w:ascii="Arial" w:hAnsi="Arial" w:cs="Arial"/>
        </w:rPr>
        <w:t xml:space="preserve"> a linha de pesquisa]</w:t>
      </w:r>
    </w:p>
    <w:p w14:paraId="7EB71709" w14:textId="7DD3E7BB" w:rsidR="00836B3A" w:rsidRPr="00284E1E" w:rsidRDefault="00836B3A" w:rsidP="009B065B">
      <w:pPr>
        <w:ind w:left="1134"/>
        <w:jc w:val="both"/>
        <w:rPr>
          <w:rFonts w:ascii="Arial" w:hAnsi="Arial" w:cs="Arial"/>
          <w:i/>
          <w:iCs/>
          <w:color w:val="4BACC6" w:themeColor="accent5"/>
        </w:rPr>
      </w:pPr>
      <w:r w:rsidRPr="00284E1E">
        <w:rPr>
          <w:rFonts w:ascii="Arial" w:hAnsi="Arial" w:cs="Arial"/>
          <w:i/>
          <w:iCs/>
          <w:color w:val="4BACC6" w:themeColor="accent5"/>
        </w:rPr>
        <w:t xml:space="preserve">* Limite de </w:t>
      </w:r>
      <w:r w:rsidR="00284E1E" w:rsidRPr="00284E1E">
        <w:rPr>
          <w:rFonts w:ascii="Arial" w:hAnsi="Arial" w:cs="Arial"/>
          <w:i/>
          <w:iCs/>
          <w:color w:val="4BACC6" w:themeColor="accent5"/>
        </w:rPr>
        <w:t>3.000</w:t>
      </w:r>
      <w:r w:rsidR="00284E1E" w:rsidRPr="00284E1E">
        <w:rPr>
          <w:rFonts w:ascii="Arial" w:hAnsi="Arial" w:cs="Arial"/>
          <w:i/>
          <w:iCs/>
          <w:color w:val="4BACC6" w:themeColor="accent5"/>
        </w:rPr>
        <w:t xml:space="preserve"> </w:t>
      </w:r>
      <w:r w:rsidRPr="00284E1E">
        <w:rPr>
          <w:rFonts w:ascii="Arial" w:hAnsi="Arial" w:cs="Arial"/>
          <w:i/>
          <w:iCs/>
          <w:color w:val="4BACC6" w:themeColor="accent5"/>
        </w:rPr>
        <w:t>palavras</w:t>
      </w:r>
      <w:r w:rsidR="00284E1E" w:rsidRPr="00284E1E">
        <w:rPr>
          <w:rFonts w:ascii="Arial" w:hAnsi="Arial" w:cs="Arial"/>
          <w:i/>
          <w:iCs/>
          <w:color w:val="4BACC6" w:themeColor="accent5"/>
        </w:rPr>
        <w:t xml:space="preserve">, </w:t>
      </w:r>
      <w:r w:rsidR="00674B0C">
        <w:rPr>
          <w:rFonts w:ascii="Arial" w:hAnsi="Arial" w:cs="Arial"/>
          <w:i/>
          <w:iCs/>
          <w:color w:val="4BACC6" w:themeColor="accent5"/>
        </w:rPr>
        <w:t>exce</w:t>
      </w:r>
      <w:r w:rsidR="00947258">
        <w:rPr>
          <w:rFonts w:ascii="Arial" w:hAnsi="Arial" w:cs="Arial"/>
          <w:i/>
          <w:iCs/>
          <w:color w:val="4BACC6" w:themeColor="accent5"/>
        </w:rPr>
        <w:t>tuando as Referências Bibliográficas</w:t>
      </w:r>
      <w:r w:rsidR="00284E1E" w:rsidRPr="00284E1E">
        <w:rPr>
          <w:rFonts w:ascii="Arial" w:hAnsi="Arial" w:cs="Arial"/>
          <w:i/>
          <w:iCs/>
          <w:color w:val="4BACC6" w:themeColor="accent5"/>
        </w:rPr>
        <w:t>.</w:t>
      </w:r>
    </w:p>
    <w:p w14:paraId="0F362812" w14:textId="77777777" w:rsidR="00836B3A" w:rsidRPr="005C2809" w:rsidRDefault="00836B3A" w:rsidP="009B065B">
      <w:pPr>
        <w:ind w:left="1134"/>
        <w:jc w:val="both"/>
        <w:rPr>
          <w:rFonts w:ascii="Arial" w:hAnsi="Arial" w:cs="Arial"/>
          <w:b/>
          <w:bCs/>
        </w:rPr>
      </w:pPr>
    </w:p>
    <w:p w14:paraId="1C0CBE2A" w14:textId="2ED58861" w:rsidR="00F06B37" w:rsidRPr="006F5733" w:rsidRDefault="00F06B37" w:rsidP="00947258">
      <w:pPr>
        <w:ind w:left="1134"/>
        <w:jc w:val="both"/>
        <w:rPr>
          <w:rFonts w:ascii="Arial" w:hAnsi="Arial" w:cs="Arial"/>
          <w:b/>
          <w:bCs/>
        </w:rPr>
      </w:pPr>
      <w:r w:rsidRPr="006F5733">
        <w:rPr>
          <w:rFonts w:ascii="Arial" w:hAnsi="Arial" w:cs="Arial"/>
          <w:b/>
          <w:bCs/>
        </w:rPr>
        <w:t>I. TÍTULO</w:t>
      </w:r>
    </w:p>
    <w:p w14:paraId="6AD7DE19" w14:textId="77777777" w:rsidR="007B2946" w:rsidRPr="005C2809" w:rsidRDefault="007B2946" w:rsidP="009B065B">
      <w:pPr>
        <w:ind w:left="1134"/>
        <w:jc w:val="both"/>
        <w:rPr>
          <w:rFonts w:ascii="Arial" w:hAnsi="Arial" w:cs="Arial"/>
        </w:rPr>
      </w:pPr>
      <w:r w:rsidRPr="005C2809">
        <w:rPr>
          <w:rFonts w:ascii="Arial" w:hAnsi="Arial" w:cs="Arial"/>
        </w:rPr>
        <w:t>[Inserir título da proposta]</w:t>
      </w:r>
    </w:p>
    <w:p w14:paraId="2FE816DE" w14:textId="112D37F5" w:rsidR="00F06B37" w:rsidRPr="007B2946" w:rsidRDefault="00F06B37" w:rsidP="009B065B">
      <w:pPr>
        <w:ind w:left="1134"/>
        <w:jc w:val="both"/>
        <w:rPr>
          <w:rFonts w:ascii="Arial" w:hAnsi="Arial" w:cs="Arial"/>
          <w:i/>
          <w:iCs/>
          <w:color w:val="4BACC6" w:themeColor="accent5"/>
        </w:rPr>
      </w:pPr>
      <w:r w:rsidRPr="007B2946">
        <w:rPr>
          <w:rFonts w:ascii="Arial" w:hAnsi="Arial" w:cs="Arial"/>
          <w:i/>
          <w:iCs/>
          <w:color w:val="4BACC6" w:themeColor="accent5"/>
        </w:rPr>
        <w:t>Apresente um título claro e conciso que identifique o tema e o objeto da pesquisa proposta.</w:t>
      </w:r>
    </w:p>
    <w:p w14:paraId="7C8780E6" w14:textId="77777777" w:rsidR="005C2809" w:rsidRDefault="005C2809" w:rsidP="009B065B">
      <w:pPr>
        <w:ind w:left="1134"/>
        <w:jc w:val="both"/>
        <w:rPr>
          <w:rFonts w:ascii="Arial" w:hAnsi="Arial" w:cs="Arial"/>
          <w:b/>
          <w:bCs/>
        </w:rPr>
      </w:pPr>
    </w:p>
    <w:p w14:paraId="5E80046A" w14:textId="62D76696" w:rsidR="00F06B37" w:rsidRPr="005C2809" w:rsidRDefault="00F06B37" w:rsidP="009B065B">
      <w:pPr>
        <w:ind w:left="1134"/>
        <w:jc w:val="both"/>
        <w:rPr>
          <w:rFonts w:ascii="Arial" w:hAnsi="Arial" w:cs="Arial"/>
          <w:b/>
          <w:bCs/>
        </w:rPr>
      </w:pPr>
      <w:r w:rsidRPr="005C2809">
        <w:rPr>
          <w:rFonts w:ascii="Arial" w:hAnsi="Arial" w:cs="Arial"/>
          <w:b/>
          <w:bCs/>
        </w:rPr>
        <w:t>II. INTRODUÇÃO E OBJETIVO</w:t>
      </w:r>
    </w:p>
    <w:p w14:paraId="3D5EA631" w14:textId="77777777" w:rsidR="007B2946" w:rsidRPr="005C2809" w:rsidRDefault="007B2946" w:rsidP="009B065B">
      <w:pPr>
        <w:ind w:left="1134"/>
        <w:jc w:val="both"/>
        <w:rPr>
          <w:rFonts w:ascii="Arial" w:hAnsi="Arial" w:cs="Arial"/>
        </w:rPr>
      </w:pPr>
      <w:r w:rsidRPr="005C2809">
        <w:rPr>
          <w:rFonts w:ascii="Arial" w:hAnsi="Arial" w:cs="Arial"/>
        </w:rPr>
        <w:t>[Inserir texto]</w:t>
      </w:r>
    </w:p>
    <w:p w14:paraId="7FEA3442" w14:textId="71F854FC" w:rsidR="00F06B37" w:rsidRPr="009950E3" w:rsidRDefault="00F06B37" w:rsidP="009B065B">
      <w:pPr>
        <w:ind w:left="1134"/>
        <w:jc w:val="both"/>
        <w:rPr>
          <w:rFonts w:ascii="Arial" w:hAnsi="Arial" w:cs="Arial"/>
          <w:i/>
          <w:iCs/>
          <w:color w:val="4BACC6" w:themeColor="accent5"/>
        </w:rPr>
      </w:pPr>
      <w:r w:rsidRPr="009B065B">
        <w:rPr>
          <w:rFonts w:ascii="Arial" w:hAnsi="Arial" w:cs="Arial"/>
          <w:i/>
          <w:iCs/>
          <w:color w:val="4BACC6" w:themeColor="accent5"/>
        </w:rPr>
        <w:t xml:space="preserve">Apresente o tema da pesquisa, contextualizando o problema a ser investigado e sua relevância para a área de </w:t>
      </w:r>
      <w:r w:rsidR="009B065B" w:rsidRPr="009B065B">
        <w:rPr>
          <w:rFonts w:ascii="Arial" w:hAnsi="Arial" w:cs="Arial"/>
          <w:i/>
          <w:iCs/>
          <w:color w:val="4BACC6" w:themeColor="accent5"/>
        </w:rPr>
        <w:t>concentração</w:t>
      </w:r>
      <w:r w:rsidRPr="009B065B">
        <w:rPr>
          <w:rFonts w:ascii="Arial" w:hAnsi="Arial" w:cs="Arial"/>
          <w:i/>
          <w:iCs/>
          <w:color w:val="4BACC6" w:themeColor="accent5"/>
        </w:rPr>
        <w:t>.</w:t>
      </w:r>
      <w:r w:rsidR="009950E3">
        <w:rPr>
          <w:rFonts w:ascii="Arial" w:hAnsi="Arial" w:cs="Arial"/>
          <w:i/>
          <w:iCs/>
          <w:color w:val="4BACC6" w:themeColor="accent5"/>
        </w:rPr>
        <w:t xml:space="preserve"> </w:t>
      </w:r>
      <w:r w:rsidRPr="009B065B">
        <w:rPr>
          <w:rFonts w:ascii="Arial" w:hAnsi="Arial" w:cs="Arial"/>
          <w:i/>
          <w:iCs/>
          <w:color w:val="4BACC6" w:themeColor="accent5"/>
        </w:rPr>
        <w:t>A seção deverá explicitar o problema ou questão de pesquisa, a motivação para sua investigação e a contribuição esperada do trabalho.</w:t>
      </w:r>
      <w:r w:rsidR="007643E8">
        <w:rPr>
          <w:rFonts w:ascii="Arial" w:hAnsi="Arial" w:cs="Arial"/>
          <w:i/>
          <w:iCs/>
          <w:color w:val="4BACC6" w:themeColor="accent5"/>
        </w:rPr>
        <w:t xml:space="preserve"> </w:t>
      </w:r>
      <w:r w:rsidRPr="009950E3">
        <w:rPr>
          <w:rFonts w:ascii="Arial" w:hAnsi="Arial" w:cs="Arial"/>
          <w:i/>
          <w:iCs/>
          <w:color w:val="4BACC6" w:themeColor="accent5"/>
        </w:rPr>
        <w:t>Apresente de forma clara o</w:t>
      </w:r>
      <w:r w:rsidR="0049308C" w:rsidRPr="009950E3">
        <w:rPr>
          <w:rFonts w:ascii="Arial" w:hAnsi="Arial" w:cs="Arial"/>
          <w:i/>
          <w:iCs/>
          <w:color w:val="4BACC6" w:themeColor="accent5"/>
        </w:rPr>
        <w:t>(s)</w:t>
      </w:r>
      <w:r w:rsidRPr="009950E3">
        <w:rPr>
          <w:rFonts w:ascii="Arial" w:hAnsi="Arial" w:cs="Arial"/>
          <w:i/>
          <w:iCs/>
          <w:color w:val="4BACC6" w:themeColor="accent5"/>
        </w:rPr>
        <w:t xml:space="preserve"> objetivo</w:t>
      </w:r>
      <w:r w:rsidR="0049308C" w:rsidRPr="009950E3">
        <w:rPr>
          <w:rFonts w:ascii="Arial" w:hAnsi="Arial" w:cs="Arial"/>
          <w:i/>
          <w:iCs/>
          <w:color w:val="4BACC6" w:themeColor="accent5"/>
        </w:rPr>
        <w:t>(s)</w:t>
      </w:r>
      <w:r w:rsidRPr="009950E3">
        <w:rPr>
          <w:rFonts w:ascii="Arial" w:hAnsi="Arial" w:cs="Arial"/>
          <w:i/>
          <w:iCs/>
          <w:color w:val="4BACC6" w:themeColor="accent5"/>
        </w:rPr>
        <w:t xml:space="preserve"> da pesquisa.</w:t>
      </w:r>
    </w:p>
    <w:p w14:paraId="28F91B92" w14:textId="77777777" w:rsidR="009B065B" w:rsidRDefault="009B065B" w:rsidP="009B065B">
      <w:pPr>
        <w:ind w:left="1134"/>
        <w:jc w:val="both"/>
        <w:rPr>
          <w:rFonts w:ascii="Arial" w:hAnsi="Arial" w:cs="Arial"/>
          <w:b/>
          <w:bCs/>
        </w:rPr>
      </w:pPr>
    </w:p>
    <w:p w14:paraId="44BDE9A4" w14:textId="231648F1" w:rsidR="00F06B37" w:rsidRPr="005C2809" w:rsidRDefault="00F06B37" w:rsidP="009B065B">
      <w:pPr>
        <w:ind w:left="1134"/>
        <w:jc w:val="both"/>
        <w:rPr>
          <w:rFonts w:ascii="Arial" w:hAnsi="Arial" w:cs="Arial"/>
          <w:b/>
          <w:bCs/>
        </w:rPr>
      </w:pPr>
      <w:r w:rsidRPr="005C2809">
        <w:rPr>
          <w:rFonts w:ascii="Arial" w:hAnsi="Arial" w:cs="Arial"/>
          <w:b/>
          <w:bCs/>
        </w:rPr>
        <w:t>III. REFERENCIAL TEÓRICO</w:t>
      </w:r>
    </w:p>
    <w:p w14:paraId="3BBD10D4" w14:textId="77777777" w:rsidR="009B065B" w:rsidRPr="005C2809" w:rsidRDefault="009B065B" w:rsidP="009B065B">
      <w:pPr>
        <w:ind w:left="1134"/>
        <w:jc w:val="both"/>
        <w:rPr>
          <w:rFonts w:ascii="Arial" w:hAnsi="Arial" w:cs="Arial"/>
        </w:rPr>
      </w:pPr>
      <w:r w:rsidRPr="005C2809">
        <w:rPr>
          <w:rFonts w:ascii="Arial" w:hAnsi="Arial" w:cs="Arial"/>
        </w:rPr>
        <w:t>[Inserir texto]</w:t>
      </w:r>
    </w:p>
    <w:p w14:paraId="505EB2C2" w14:textId="52C22B7C" w:rsidR="00F06B37" w:rsidRPr="00ED3F36" w:rsidRDefault="00F06B37" w:rsidP="009B065B">
      <w:pPr>
        <w:ind w:left="1134"/>
        <w:jc w:val="both"/>
        <w:rPr>
          <w:rFonts w:ascii="Arial" w:hAnsi="Arial" w:cs="Arial"/>
          <w:i/>
          <w:iCs/>
          <w:color w:val="4BACC6" w:themeColor="accent5"/>
        </w:rPr>
      </w:pPr>
      <w:r w:rsidRPr="00ED3F36">
        <w:rPr>
          <w:rFonts w:ascii="Arial" w:hAnsi="Arial" w:cs="Arial"/>
          <w:i/>
          <w:iCs/>
          <w:color w:val="4BACC6" w:themeColor="accent5"/>
        </w:rPr>
        <w:t>Apresente os principais conceitos, abordagens teóricas e trabalhos da literatura relacionados ao tema da pesquisa.</w:t>
      </w:r>
      <w:r w:rsidR="00BB14F5" w:rsidRPr="00ED3F36">
        <w:rPr>
          <w:rFonts w:ascii="Arial" w:hAnsi="Arial" w:cs="Arial"/>
          <w:i/>
          <w:iCs/>
          <w:color w:val="4BACC6" w:themeColor="accent5"/>
        </w:rPr>
        <w:t xml:space="preserve"> </w:t>
      </w:r>
      <w:r w:rsidRPr="00ED3F36">
        <w:rPr>
          <w:rFonts w:ascii="Arial" w:hAnsi="Arial" w:cs="Arial"/>
          <w:i/>
          <w:iCs/>
          <w:color w:val="4BACC6" w:themeColor="accent5"/>
        </w:rPr>
        <w:t>A revisão deverá permitir a contextualização da proposta em relação ao estado atual do conhecimento, indicando, sempre que possível, as principais lacunas ou questões que justificam o desenvolvimento da pesquisa proposta.</w:t>
      </w:r>
      <w:r w:rsidR="00BB14F5" w:rsidRPr="00ED3F36">
        <w:rPr>
          <w:rFonts w:ascii="Arial" w:hAnsi="Arial" w:cs="Arial"/>
          <w:i/>
          <w:iCs/>
          <w:color w:val="4BACC6" w:themeColor="accent5"/>
        </w:rPr>
        <w:t xml:space="preserve"> </w:t>
      </w:r>
      <w:r w:rsidRPr="00ED3F36">
        <w:rPr>
          <w:rFonts w:ascii="Arial" w:hAnsi="Arial" w:cs="Arial"/>
          <w:i/>
          <w:iCs/>
          <w:color w:val="4BACC6" w:themeColor="accent5"/>
        </w:rPr>
        <w:t>Não se espera, nesta etapa, uma revisão exaustiva da literatura, mas uma fundamentação suficiente para demonstrar o conhecimento do(a) candidato(a) sobre o tema e sustentar a proposta de pesquisa.</w:t>
      </w:r>
    </w:p>
    <w:p w14:paraId="3384E7C3" w14:textId="77777777" w:rsidR="009B065B" w:rsidRDefault="009B065B" w:rsidP="009B065B">
      <w:pPr>
        <w:ind w:left="1134"/>
        <w:jc w:val="both"/>
        <w:rPr>
          <w:rFonts w:ascii="Arial" w:hAnsi="Arial" w:cs="Arial"/>
          <w:b/>
          <w:bCs/>
        </w:rPr>
      </w:pPr>
    </w:p>
    <w:p w14:paraId="52C07ED0" w14:textId="12C53B69" w:rsidR="00F06B37" w:rsidRPr="005C2809" w:rsidRDefault="00F06B37" w:rsidP="00ED3F36">
      <w:pPr>
        <w:keepNext/>
        <w:keepLines/>
        <w:ind w:left="1134"/>
        <w:jc w:val="both"/>
        <w:rPr>
          <w:rFonts w:ascii="Arial" w:hAnsi="Arial" w:cs="Arial"/>
          <w:b/>
          <w:bCs/>
        </w:rPr>
      </w:pPr>
      <w:r w:rsidRPr="005C2809">
        <w:rPr>
          <w:rFonts w:ascii="Arial" w:hAnsi="Arial" w:cs="Arial"/>
          <w:b/>
          <w:bCs/>
        </w:rPr>
        <w:lastRenderedPageBreak/>
        <w:t>IV. PROPOSTA METODOLÓGICA</w:t>
      </w:r>
    </w:p>
    <w:p w14:paraId="4041F4D3" w14:textId="77777777" w:rsidR="00BB14F5" w:rsidRPr="005C2809" w:rsidRDefault="00BB14F5" w:rsidP="00ED3F36">
      <w:pPr>
        <w:keepNext/>
        <w:keepLines/>
        <w:ind w:left="1134"/>
        <w:jc w:val="both"/>
        <w:rPr>
          <w:rFonts w:ascii="Arial" w:hAnsi="Arial" w:cs="Arial"/>
        </w:rPr>
      </w:pPr>
      <w:r w:rsidRPr="005C2809">
        <w:rPr>
          <w:rFonts w:ascii="Arial" w:hAnsi="Arial" w:cs="Arial"/>
        </w:rPr>
        <w:t>[Inserir texto]</w:t>
      </w:r>
    </w:p>
    <w:p w14:paraId="67457355" w14:textId="7946A1C8" w:rsidR="00F06B37" w:rsidRPr="00284E1E" w:rsidRDefault="00F06B37" w:rsidP="00284E1E">
      <w:pPr>
        <w:ind w:left="1134"/>
        <w:jc w:val="both"/>
        <w:rPr>
          <w:rFonts w:ascii="Arial" w:hAnsi="Arial" w:cs="Arial"/>
          <w:i/>
          <w:iCs/>
          <w:color w:val="4BACC6" w:themeColor="accent5"/>
        </w:rPr>
      </w:pPr>
      <w:r w:rsidRPr="00284E1E">
        <w:rPr>
          <w:rFonts w:ascii="Arial" w:hAnsi="Arial" w:cs="Arial"/>
          <w:i/>
          <w:iCs/>
          <w:color w:val="4BACC6" w:themeColor="accent5"/>
        </w:rPr>
        <w:t>Descreva a abordagem metodológica proposta para alcançar os objetivos da pesquisa.</w:t>
      </w:r>
      <w:r w:rsidR="00284E1E" w:rsidRPr="00284E1E">
        <w:rPr>
          <w:rFonts w:ascii="Arial" w:hAnsi="Arial" w:cs="Arial"/>
          <w:i/>
          <w:iCs/>
          <w:color w:val="4BACC6" w:themeColor="accent5"/>
        </w:rPr>
        <w:t xml:space="preserve"> </w:t>
      </w:r>
      <w:r w:rsidRPr="00284E1E">
        <w:rPr>
          <w:rFonts w:ascii="Arial" w:hAnsi="Arial" w:cs="Arial"/>
          <w:i/>
          <w:iCs/>
          <w:color w:val="4BACC6" w:themeColor="accent5"/>
        </w:rPr>
        <w:t>Apresente, conforme aplicável, os métodos, modelos, ferramentas, bases de dados, procedimentos de coleta e análise de dados e demais etapas previstas para o desenvolvimento do trabalho.</w:t>
      </w:r>
      <w:r w:rsidR="00284E1E" w:rsidRPr="00284E1E">
        <w:rPr>
          <w:rFonts w:ascii="Arial" w:hAnsi="Arial" w:cs="Arial"/>
          <w:i/>
          <w:iCs/>
          <w:color w:val="4BACC6" w:themeColor="accent5"/>
        </w:rPr>
        <w:t xml:space="preserve"> </w:t>
      </w:r>
      <w:r w:rsidRPr="00284E1E">
        <w:rPr>
          <w:rFonts w:ascii="Arial" w:hAnsi="Arial" w:cs="Arial"/>
          <w:i/>
          <w:iCs/>
          <w:color w:val="4BACC6" w:themeColor="accent5"/>
        </w:rPr>
        <w:t>A metodologia deverá ser apresentada em nível de detalhamento suficiente para permitir a avaliação da coerência entre o problema de pesquisa, os objetivos e os métodos propostos, bem como da viabilidade de execução da pesquisa no âmbito do Doutorado.</w:t>
      </w:r>
    </w:p>
    <w:p w14:paraId="5966AA86" w14:textId="77777777" w:rsidR="009B065B" w:rsidRDefault="009B065B" w:rsidP="009B065B">
      <w:pPr>
        <w:ind w:left="1134"/>
        <w:jc w:val="both"/>
        <w:rPr>
          <w:rFonts w:ascii="Arial" w:hAnsi="Arial" w:cs="Arial"/>
          <w:b/>
          <w:bCs/>
        </w:rPr>
      </w:pPr>
    </w:p>
    <w:p w14:paraId="22EB335B" w14:textId="291D0572" w:rsidR="00F06B37" w:rsidRPr="005C2809" w:rsidRDefault="00F06B37" w:rsidP="009B065B">
      <w:pPr>
        <w:ind w:left="1134"/>
        <w:jc w:val="both"/>
        <w:rPr>
          <w:rFonts w:ascii="Arial" w:hAnsi="Arial" w:cs="Arial"/>
          <w:b/>
          <w:bCs/>
        </w:rPr>
      </w:pPr>
      <w:r w:rsidRPr="005C2809">
        <w:rPr>
          <w:rFonts w:ascii="Arial" w:hAnsi="Arial" w:cs="Arial"/>
          <w:b/>
          <w:bCs/>
        </w:rPr>
        <w:t>V. CRONOGRAMA</w:t>
      </w:r>
    </w:p>
    <w:p w14:paraId="4CA8CDB0" w14:textId="77777777" w:rsidR="00DC356D" w:rsidRPr="005C2809" w:rsidRDefault="00DC356D" w:rsidP="00DC356D">
      <w:pPr>
        <w:ind w:left="1134"/>
        <w:jc w:val="both"/>
        <w:rPr>
          <w:rFonts w:ascii="Arial" w:hAnsi="Arial" w:cs="Arial"/>
        </w:rPr>
      </w:pPr>
      <w:r w:rsidRPr="005C2809">
        <w:rPr>
          <w:rFonts w:ascii="Arial" w:hAnsi="Arial" w:cs="Arial"/>
        </w:rPr>
        <w:t>[Inserir cronograma]</w:t>
      </w:r>
    </w:p>
    <w:p w14:paraId="79E255C4" w14:textId="42106FD2" w:rsidR="00F06B37" w:rsidRPr="006F5733" w:rsidRDefault="00F06B37" w:rsidP="009B065B">
      <w:pPr>
        <w:ind w:left="1134"/>
        <w:jc w:val="both"/>
        <w:rPr>
          <w:rFonts w:ascii="Arial" w:hAnsi="Arial" w:cs="Arial"/>
          <w:i/>
          <w:iCs/>
          <w:color w:val="4BACC6" w:themeColor="accent5"/>
        </w:rPr>
      </w:pPr>
      <w:r w:rsidRPr="006F5733">
        <w:rPr>
          <w:rFonts w:ascii="Arial" w:hAnsi="Arial" w:cs="Arial"/>
          <w:i/>
          <w:iCs/>
          <w:color w:val="4BACC6" w:themeColor="accent5"/>
        </w:rPr>
        <w:t>Apresente um cronograma indicativo para o desenvolvimento da pesquisa ao longo do período previsto para o Doutorado.</w:t>
      </w:r>
      <w:r w:rsidR="00DC356D" w:rsidRPr="006F5733">
        <w:rPr>
          <w:rFonts w:ascii="Arial" w:hAnsi="Arial" w:cs="Arial"/>
          <w:i/>
          <w:iCs/>
          <w:color w:val="4BACC6" w:themeColor="accent5"/>
        </w:rPr>
        <w:t xml:space="preserve"> </w:t>
      </w:r>
      <w:r w:rsidRPr="006F5733">
        <w:rPr>
          <w:rFonts w:ascii="Arial" w:hAnsi="Arial" w:cs="Arial"/>
          <w:i/>
          <w:iCs/>
          <w:color w:val="4BACC6" w:themeColor="accent5"/>
        </w:rPr>
        <w:t>O cronograma deverá contemplar as principais etapas do trabalho, incluindo, conforme aplicável, revisão bibliográfica, desenvolvimento metodológico, levantamento e tratamento de dados, aplicação dos métodos propostos, análise dos resultados, elaboração de artigos e/ou outros produtos acadêmicos, redação da tese e defesa.</w:t>
      </w:r>
    </w:p>
    <w:p w14:paraId="5D675AE6" w14:textId="77777777" w:rsidR="00284E1E" w:rsidRDefault="00284E1E" w:rsidP="009B065B">
      <w:pPr>
        <w:ind w:left="1134"/>
        <w:jc w:val="both"/>
        <w:rPr>
          <w:rFonts w:ascii="Arial" w:hAnsi="Arial" w:cs="Arial"/>
          <w:b/>
          <w:bCs/>
        </w:rPr>
      </w:pPr>
    </w:p>
    <w:p w14:paraId="080D9CA8" w14:textId="569CEE1B" w:rsidR="00F06B37" w:rsidRPr="005C2809" w:rsidRDefault="00F06B37" w:rsidP="009B065B">
      <w:pPr>
        <w:ind w:left="1134"/>
        <w:jc w:val="both"/>
        <w:rPr>
          <w:rFonts w:ascii="Arial" w:hAnsi="Arial" w:cs="Arial"/>
          <w:b/>
          <w:bCs/>
        </w:rPr>
      </w:pPr>
      <w:r w:rsidRPr="005C2809">
        <w:rPr>
          <w:rFonts w:ascii="Arial" w:hAnsi="Arial" w:cs="Arial"/>
          <w:b/>
          <w:bCs/>
        </w:rPr>
        <w:t>REFERÊNCIAS BIBLIOGRÁFICAS</w:t>
      </w:r>
    </w:p>
    <w:p w14:paraId="541EF421" w14:textId="77777777" w:rsidR="006F5733" w:rsidRPr="005C2809" w:rsidRDefault="006F5733" w:rsidP="006F5733">
      <w:pPr>
        <w:ind w:left="1134"/>
        <w:jc w:val="both"/>
        <w:rPr>
          <w:rFonts w:ascii="Arial" w:hAnsi="Arial" w:cs="Arial"/>
        </w:rPr>
      </w:pPr>
      <w:r w:rsidRPr="005C2809">
        <w:rPr>
          <w:rFonts w:ascii="Arial" w:hAnsi="Arial" w:cs="Arial"/>
        </w:rPr>
        <w:t>[Inserir referências]</w:t>
      </w:r>
    </w:p>
    <w:p w14:paraId="0D3F8F82" w14:textId="788875CE" w:rsidR="00F06B37" w:rsidRPr="006F5733" w:rsidRDefault="00F06B37" w:rsidP="009B065B">
      <w:pPr>
        <w:ind w:left="1134"/>
        <w:jc w:val="both"/>
        <w:rPr>
          <w:rFonts w:ascii="Arial" w:hAnsi="Arial" w:cs="Arial"/>
          <w:i/>
          <w:iCs/>
          <w:color w:val="4BACC6" w:themeColor="accent5"/>
        </w:rPr>
      </w:pPr>
      <w:r w:rsidRPr="006F5733">
        <w:rPr>
          <w:rFonts w:ascii="Arial" w:hAnsi="Arial" w:cs="Arial"/>
          <w:i/>
          <w:iCs/>
          <w:color w:val="4BACC6" w:themeColor="accent5"/>
        </w:rPr>
        <w:t>Liste as referências bibliográficas citadas na proposta, utilizando padrão bibliográfico consistente.</w:t>
      </w:r>
    </w:p>
    <w:p w14:paraId="23A533C0" w14:textId="77777777" w:rsidR="00D339DA" w:rsidRPr="005C2809" w:rsidRDefault="00D339DA" w:rsidP="009B065B">
      <w:pPr>
        <w:ind w:left="1134"/>
        <w:jc w:val="both"/>
        <w:rPr>
          <w:rFonts w:ascii="Arial" w:hAnsi="Arial" w:cs="Arial"/>
        </w:rPr>
      </w:pPr>
    </w:p>
    <w:sectPr w:rsidR="00D339DA" w:rsidRPr="005C2809" w:rsidSect="00947258">
      <w:headerReference w:type="default" r:id="rId6"/>
      <w:footerReference w:type="default" r:id="rId7"/>
      <w:pgSz w:w="11906" w:h="16838"/>
      <w:pgMar w:top="1418" w:right="1134" w:bottom="113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320EF" w14:textId="77777777" w:rsidR="009B4A4E" w:rsidRDefault="009B4A4E" w:rsidP="0081174D">
      <w:pPr>
        <w:spacing w:after="0" w:line="240" w:lineRule="auto"/>
      </w:pPr>
      <w:r>
        <w:separator/>
      </w:r>
    </w:p>
  </w:endnote>
  <w:endnote w:type="continuationSeparator" w:id="0">
    <w:p w14:paraId="429102D7" w14:textId="77777777" w:rsidR="009B4A4E" w:rsidRDefault="009B4A4E" w:rsidP="00811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3A00D" w14:textId="3D82D0F7" w:rsidR="0081174D" w:rsidRDefault="0081174D" w:rsidP="007F4E1E">
    <w:pPr>
      <w:pStyle w:val="Rodap"/>
      <w:ind w:left="-85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A10FB" w14:textId="77777777" w:rsidR="009B4A4E" w:rsidRDefault="009B4A4E" w:rsidP="0081174D">
      <w:pPr>
        <w:spacing w:after="0" w:line="240" w:lineRule="auto"/>
      </w:pPr>
      <w:r>
        <w:separator/>
      </w:r>
    </w:p>
  </w:footnote>
  <w:footnote w:type="continuationSeparator" w:id="0">
    <w:p w14:paraId="7F994CFE" w14:textId="77777777" w:rsidR="009B4A4E" w:rsidRDefault="009B4A4E" w:rsidP="00811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8AEEF" w14:textId="77777777" w:rsidR="0081174D" w:rsidRDefault="00E343DE" w:rsidP="00E343DE">
    <w:pPr>
      <w:pStyle w:val="Cabealho"/>
      <w:tabs>
        <w:tab w:val="clear" w:pos="4252"/>
        <w:tab w:val="center" w:pos="3969"/>
      </w:tabs>
      <w:ind w:left="-851"/>
      <w:jc w:val="center"/>
    </w:pPr>
    <w:r>
      <w:rPr>
        <w:noProof/>
        <w:lang w:eastAsia="pt-BR"/>
      </w:rPr>
      <w:drawing>
        <wp:inline distT="0" distB="0" distL="0" distR="0" wp14:anchorId="5F74E57B" wp14:editId="5696B1D6">
          <wp:extent cx="1863305" cy="1240452"/>
          <wp:effectExtent l="0" t="0" r="381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ara wor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3305" cy="12404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A06"/>
    <w:rsid w:val="000D4A06"/>
    <w:rsid w:val="00181656"/>
    <w:rsid w:val="00284E1E"/>
    <w:rsid w:val="002D4D9C"/>
    <w:rsid w:val="00460A8F"/>
    <w:rsid w:val="0049308C"/>
    <w:rsid w:val="00591734"/>
    <w:rsid w:val="005C2809"/>
    <w:rsid w:val="0060672F"/>
    <w:rsid w:val="00661FB0"/>
    <w:rsid w:val="00674B0C"/>
    <w:rsid w:val="006D5E9F"/>
    <w:rsid w:val="006F5733"/>
    <w:rsid w:val="007550FC"/>
    <w:rsid w:val="007643E8"/>
    <w:rsid w:val="007B2946"/>
    <w:rsid w:val="007D4099"/>
    <w:rsid w:val="007F4E1E"/>
    <w:rsid w:val="008015A8"/>
    <w:rsid w:val="0081174D"/>
    <w:rsid w:val="00836B3A"/>
    <w:rsid w:val="00947258"/>
    <w:rsid w:val="009950E3"/>
    <w:rsid w:val="009B065B"/>
    <w:rsid w:val="009B4A4E"/>
    <w:rsid w:val="00AF5F07"/>
    <w:rsid w:val="00BB14F5"/>
    <w:rsid w:val="00C61D17"/>
    <w:rsid w:val="00C72F68"/>
    <w:rsid w:val="00CA2171"/>
    <w:rsid w:val="00CF15DB"/>
    <w:rsid w:val="00D339DA"/>
    <w:rsid w:val="00D37DF7"/>
    <w:rsid w:val="00D60D5F"/>
    <w:rsid w:val="00DC356D"/>
    <w:rsid w:val="00E343DE"/>
    <w:rsid w:val="00ED3F36"/>
    <w:rsid w:val="00F06B37"/>
    <w:rsid w:val="00F3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18296"/>
  <w15:docId w15:val="{7733CFEF-558D-4D98-9CAD-6618AC40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57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7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74D"/>
  </w:style>
  <w:style w:type="paragraph" w:styleId="Rodap">
    <w:name w:val="footer"/>
    <w:basedOn w:val="Normal"/>
    <w:link w:val="RodapChar"/>
    <w:uiPriority w:val="99"/>
    <w:unhideWhenUsed/>
    <w:rsid w:val="008117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74D"/>
  </w:style>
  <w:style w:type="paragraph" w:styleId="Textodebalo">
    <w:name w:val="Balloon Text"/>
    <w:basedOn w:val="Normal"/>
    <w:link w:val="TextodebaloChar"/>
    <w:uiPriority w:val="99"/>
    <w:semiHidden/>
    <w:unhideWhenUsed/>
    <w:rsid w:val="00811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174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36B3A"/>
    <w:pPr>
      <w:ind w:left="720"/>
      <w:contextualSpacing/>
    </w:pPr>
  </w:style>
  <w:style w:type="table" w:styleId="Tabelacomgrade">
    <w:name w:val="Table Grid"/>
    <w:basedOn w:val="Tabelanormal"/>
    <w:uiPriority w:val="59"/>
    <w:rsid w:val="0028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6F57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bio\OneDrive\PPE\Documentos%20e%20modelos\Timbrado%20PPE%20word%20-%202025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Timbrado PPE word - 2025</Template>
  <TotalTime>29</TotalTime>
  <Pages>2</Pages>
  <Words>408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Teixeira</dc:creator>
  <cp:lastModifiedBy>Fabio Teixeira Ferreira da Silva</cp:lastModifiedBy>
  <cp:revision>23</cp:revision>
  <dcterms:created xsi:type="dcterms:W3CDTF">2026-10-05T14:42:00Z</dcterms:created>
  <dcterms:modified xsi:type="dcterms:W3CDTF">2026-10-05T15:12:00Z</dcterms:modified>
</cp:coreProperties>
</file>